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675" w:rsidRDefault="00AB265E">
      <w:r>
        <w:rPr>
          <w:noProof/>
          <w:lang w:eastAsia="en-GB"/>
        </w:rPr>
        <mc:AlternateContent>
          <mc:Choice Requires="wps">
            <w:drawing>
              <wp:anchor distT="0" distB="0" distL="114300" distR="114300" simplePos="0" relativeHeight="251659264" behindDoc="0" locked="0" layoutInCell="1" allowOverlap="1" wp14:anchorId="71A20A73" wp14:editId="7077D6DC">
                <wp:simplePos x="0" y="0"/>
                <wp:positionH relativeFrom="margin">
                  <wp:align>right</wp:align>
                </wp:positionH>
                <wp:positionV relativeFrom="paragraph">
                  <wp:posOffset>0</wp:posOffset>
                </wp:positionV>
                <wp:extent cx="5734050" cy="1571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734050" cy="1571625"/>
                        </a:xfrm>
                        <a:prstGeom prst="rect">
                          <a:avLst/>
                        </a:prstGeom>
                        <a:noFill/>
                        <a:ln>
                          <a:noFill/>
                        </a:ln>
                        <a:effectLst/>
                      </wps:spPr>
                      <wps:txbx>
                        <w:txbxContent>
                          <w:p w:rsidR="00AB265E" w:rsidRPr="00AB265E" w:rsidRDefault="00A73815" w:rsidP="00AB265E">
                            <w:pPr>
                              <w:jc w:val="cente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P6K</w:t>
                            </w:r>
                            <w:r w:rsidR="00AB265E" w:rsidRPr="00AB265E">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News</w:t>
                            </w:r>
                          </w:p>
                          <w:p w:rsidR="00AB265E" w:rsidRPr="00AB265E" w:rsidRDefault="00A73815" w:rsidP="00AB265E">
                            <w:pPr>
                              <w:jc w:val="center"/>
                              <w:rPr>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August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20A73" id="_x0000_t202" coordsize="21600,21600" o:spt="202" path="m,l,21600r21600,l21600,xe">
                <v:stroke joinstyle="miter"/>
                <v:path gradientshapeok="t" o:connecttype="rect"/>
              </v:shapetype>
              <v:shape id="Text Box 1" o:spid="_x0000_s1026" type="#_x0000_t202" style="position:absolute;margin-left:400.3pt;margin-top:0;width:451.5pt;height:12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" filled="f" stroked="f">
                <v:textbox>
                  <w:txbxContent>
                    <w:p w:rsidR="00AB265E" w:rsidRPr="00AB265E" w:rsidRDefault="00A73815" w:rsidP="00AB265E">
                      <w:pPr>
                        <w:jc w:val="cente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P6K</w:t>
                      </w:r>
                      <w:r w:rsidR="00AB265E" w:rsidRPr="00AB265E">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News</w:t>
                      </w:r>
                    </w:p>
                    <w:p w:rsidR="00AB265E" w:rsidRPr="00AB265E" w:rsidRDefault="00A73815" w:rsidP="00AB265E">
                      <w:pPr>
                        <w:jc w:val="center"/>
                        <w:rPr>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August 2017</w:t>
                      </w:r>
                    </w:p>
                  </w:txbxContent>
                </v:textbox>
                <w10:wrap anchorx="margin"/>
              </v:shape>
            </w:pict>
          </mc:Fallback>
        </mc:AlternateContent>
      </w:r>
    </w:p>
    <w:p w:rsidR="00AB265E" w:rsidRDefault="00AB265E"/>
    <w:p w:rsidR="00AB265E" w:rsidRDefault="00AB265E"/>
    <w:p w:rsidR="00AB265E" w:rsidRDefault="00AB265E"/>
    <w:p w:rsidR="00AB265E" w:rsidRDefault="00AB265E"/>
    <w:p w:rsidR="00AB265E" w:rsidRDefault="00AB265E"/>
    <w:p w:rsidR="00B43A52" w:rsidRDefault="00ED2E34">
      <w:r>
        <w:rPr>
          <w:noProof/>
          <w:lang w:eastAsia="en-GB"/>
        </w:rPr>
        <mc:AlternateContent>
          <mc:Choice Requires="wps">
            <w:drawing>
              <wp:anchor distT="45720" distB="45720" distL="114300" distR="114300" simplePos="0" relativeHeight="251665408" behindDoc="0" locked="0" layoutInCell="1" allowOverlap="1" wp14:anchorId="24927A8A" wp14:editId="2273D913">
                <wp:simplePos x="0" y="0"/>
                <wp:positionH relativeFrom="margin">
                  <wp:align>right</wp:align>
                </wp:positionH>
                <wp:positionV relativeFrom="paragraph">
                  <wp:posOffset>2078990</wp:posOffset>
                </wp:positionV>
                <wp:extent cx="3086100" cy="20574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solidFill>
                          <a:srgbClr val="FFFFFF"/>
                        </a:solidFill>
                        <a:ln w="9525">
                          <a:solidFill>
                            <a:srgbClr val="000000"/>
                          </a:solidFill>
                          <a:miter lim="800000"/>
                          <a:headEnd/>
                          <a:tailEnd/>
                        </a:ln>
                      </wps:spPr>
                      <wps:txbx>
                        <w:txbxContent>
                          <w:p w:rsidR="0001357D" w:rsidRDefault="00AB265E" w:rsidP="00AB265E">
                            <w:r w:rsidRPr="0001357D">
                              <w:rPr>
                                <w:b/>
                              </w:rPr>
                              <w:t>Homework</w:t>
                            </w:r>
                            <w:r w:rsidR="0001357D">
                              <w:rPr>
                                <w:b/>
                              </w:rPr>
                              <w:t xml:space="preserve"> </w:t>
                            </w:r>
                            <w:r w:rsidRPr="0001357D">
                              <w:t>will</w:t>
                            </w:r>
                            <w:r>
                              <w:t xml:space="preserve"> go out on a Thursday to be returned on a Tuesday.</w:t>
                            </w:r>
                          </w:p>
                          <w:p w:rsidR="00ED2E34" w:rsidRPr="0001357D" w:rsidRDefault="00ED2E34" w:rsidP="00AB265E">
                            <w:pPr>
                              <w:rPr>
                                <w:b/>
                                <w:u w:val="single"/>
                              </w:rPr>
                            </w:pPr>
                          </w:p>
                          <w:p w:rsidR="0001357D" w:rsidRDefault="0001357D" w:rsidP="00AB265E">
                            <w:r>
                              <w:t>There will be a literacy and numeracy task each week plus another area of the curriculum. These will be a mixture of pre-learning, applying learning and revision.</w:t>
                            </w:r>
                          </w:p>
                          <w:p w:rsidR="00ED2E34" w:rsidRDefault="00ED2E34" w:rsidP="00AB265E"/>
                          <w:p w:rsidR="00AB265E" w:rsidRPr="00AB265E" w:rsidRDefault="00AB265E" w:rsidP="00AB265E">
                            <w:r>
                              <w:t xml:space="preserve">If there are any difficulties with homework please don’t struggle over it; just send a note in </w:t>
                            </w:r>
                            <w:r w:rsidR="00ED2E34">
                              <w:t>so we can discuss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27A8A" id="Text Box 2" o:spid="_x0000_s1027" type="#_x0000_t202" style="position:absolute;margin-left:191.8pt;margin-top:163.7pt;width:243pt;height:16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">
                <v:textbox>
                  <w:txbxContent>
                    <w:p w:rsidR="0001357D" w:rsidRDefault="00AB265E" w:rsidP="00AB265E">
                      <w:r w:rsidRPr="0001357D">
                        <w:rPr>
                          <w:b/>
                        </w:rPr>
                        <w:t>Homework</w:t>
                      </w:r>
                      <w:r w:rsidR="0001357D">
                        <w:rPr>
                          <w:b/>
                        </w:rPr>
                        <w:t xml:space="preserve"> </w:t>
                      </w:r>
                      <w:r w:rsidRPr="0001357D">
                        <w:t>will</w:t>
                      </w:r>
                      <w:r>
                        <w:t xml:space="preserve"> go out on a Thursday to be returned on a Tuesday.</w:t>
                      </w:r>
                    </w:p>
                    <w:p w:rsidR="00ED2E34" w:rsidRPr="0001357D" w:rsidRDefault="00ED2E34" w:rsidP="00AB265E">
                      <w:pPr>
                        <w:rPr>
                          <w:b/>
                          <w:u w:val="single"/>
                        </w:rPr>
                      </w:pPr>
                    </w:p>
                    <w:p w:rsidR="0001357D" w:rsidRDefault="0001357D" w:rsidP="00AB265E">
                      <w:r>
                        <w:t>There will be a literacy and numeracy task each week plus another area of the curriculum. These will be a mixture of pre-learning, applying learning and revision.</w:t>
                      </w:r>
                    </w:p>
                    <w:p w:rsidR="00ED2E34" w:rsidRDefault="00ED2E34" w:rsidP="00AB265E"/>
                    <w:p w:rsidR="00AB265E" w:rsidRPr="00AB265E" w:rsidRDefault="00AB265E" w:rsidP="00AB265E">
                      <w:r>
                        <w:t xml:space="preserve">If there are any difficulties with homework please don’t struggle over it; just send a note in </w:t>
                      </w:r>
                      <w:r w:rsidR="00ED2E34">
                        <w:t>so we can discuss it.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7456" behindDoc="1" locked="0" layoutInCell="1" allowOverlap="1" wp14:anchorId="15C3F701" wp14:editId="19E7936B">
                <wp:simplePos x="0" y="0"/>
                <wp:positionH relativeFrom="margin">
                  <wp:posOffset>-198782</wp:posOffset>
                </wp:positionH>
                <wp:positionV relativeFrom="paragraph">
                  <wp:posOffset>4344753</wp:posOffset>
                </wp:positionV>
                <wp:extent cx="4829175" cy="30861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086100"/>
                        </a:xfrm>
                        <a:prstGeom prst="rect">
                          <a:avLst/>
                        </a:prstGeom>
                        <a:solidFill>
                          <a:srgbClr val="FFFFFF"/>
                        </a:solidFill>
                        <a:ln w="9525">
                          <a:solidFill>
                            <a:srgbClr val="000000"/>
                          </a:solidFill>
                          <a:miter lim="800000"/>
                          <a:headEnd/>
                          <a:tailEnd/>
                        </a:ln>
                      </wps:spPr>
                      <wps:txbx>
                        <w:txbxContent>
                          <w:p w:rsidR="004375D4" w:rsidRDefault="004375D4" w:rsidP="004375D4">
                            <w:pPr>
                              <w:rPr>
                                <w:b/>
                                <w:u w:val="single"/>
                              </w:rPr>
                            </w:pPr>
                            <w:r>
                              <w:rPr>
                                <w:b/>
                                <w:u w:val="single"/>
                              </w:rPr>
                              <w:t>Topic</w:t>
                            </w:r>
                            <w:r w:rsidR="00E2664C">
                              <w:rPr>
                                <w:b/>
                                <w:u w:val="single"/>
                              </w:rPr>
                              <w:t>s</w:t>
                            </w:r>
                          </w:p>
                          <w:p w:rsidR="00E2664C" w:rsidRDefault="00E2664C" w:rsidP="004375D4">
                            <w:r>
                              <w:t xml:space="preserve">In preparation for our assembly, we will be exploring </w:t>
                            </w:r>
                            <w:proofErr w:type="spellStart"/>
                            <w:r>
                              <w:t>Kintore’s</w:t>
                            </w:r>
                            <w:proofErr w:type="spellEnd"/>
                            <w:r>
                              <w:t xml:space="preserve"> Aims and Values and what they mean and how they apply to us.</w:t>
                            </w:r>
                          </w:p>
                          <w:p w:rsidR="00ED2E34" w:rsidRDefault="00ED2E34" w:rsidP="004375D4"/>
                          <w:p w:rsidR="004375D4" w:rsidRDefault="00E2664C" w:rsidP="004375D4">
                            <w:r>
                              <w:rPr>
                                <w:b/>
                                <w:u w:val="single"/>
                              </w:rPr>
                              <w:t xml:space="preserve">All </w:t>
                            </w:r>
                            <w:proofErr w:type="gramStart"/>
                            <w:r>
                              <w:rPr>
                                <w:b/>
                                <w:u w:val="single"/>
                              </w:rPr>
                              <w:t>About</w:t>
                            </w:r>
                            <w:proofErr w:type="gramEnd"/>
                            <w:r>
                              <w:rPr>
                                <w:b/>
                                <w:u w:val="single"/>
                              </w:rPr>
                              <w:t xml:space="preserve"> Me</w:t>
                            </w:r>
                            <w:r>
                              <w:t xml:space="preserve">: </w:t>
                            </w:r>
                            <w:r w:rsidR="0001357D">
                              <w:t xml:space="preserve">We will learn about what makes us unique, recognising our individual strengths and abilities and how we can share these with others. </w:t>
                            </w:r>
                          </w:p>
                          <w:p w:rsidR="00ED2E34" w:rsidRDefault="00ED2E34" w:rsidP="004375D4"/>
                          <w:p w:rsidR="00E2664C" w:rsidRDefault="00193CCE" w:rsidP="004375D4">
                            <w:r>
                              <w:rPr>
                                <w:noProof/>
                                <w:lang w:eastAsia="en-GB"/>
                              </w:rPr>
                              <w:drawing>
                                <wp:inline distT="0" distB="0" distL="0" distR="0" wp14:anchorId="61D58497" wp14:editId="574C9163">
                                  <wp:extent cx="838800" cy="446400"/>
                                  <wp:effectExtent l="0" t="0" r="0" b="0"/>
                                  <wp:docPr id="9" name="Picture 9" descr="Image result for bik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keabilit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800" cy="446400"/>
                                          </a:xfrm>
                                          <a:prstGeom prst="rect">
                                            <a:avLst/>
                                          </a:prstGeom>
                                          <a:noFill/>
                                          <a:ln>
                                            <a:noFill/>
                                          </a:ln>
                                        </pic:spPr>
                                      </pic:pic>
                                    </a:graphicData>
                                  </a:graphic>
                                </wp:inline>
                              </w:drawing>
                            </w:r>
                            <w:proofErr w:type="spellStart"/>
                            <w:r w:rsidR="00E2664C">
                              <w:rPr>
                                <w:b/>
                                <w:u w:val="single"/>
                              </w:rPr>
                              <w:t>Bikeability</w:t>
                            </w:r>
                            <w:proofErr w:type="spellEnd"/>
                            <w:r w:rsidR="00E2664C">
                              <w:rPr>
                                <w:b/>
                                <w:u w:val="single"/>
                              </w:rPr>
                              <w:t>:</w:t>
                            </w:r>
                            <w:r w:rsidR="00E2664C">
                              <w:t xml:space="preserve"> Developing skills for cycling safely on roads. To build on this further we will build understanding of how a bike works and how to navigate </w:t>
                            </w:r>
                            <w:r w:rsidR="00B43A52">
                              <w:t>using</w:t>
                            </w:r>
                            <w:r w:rsidR="00E2664C">
                              <w:t xml:space="preserve"> OS maps.</w:t>
                            </w:r>
                            <w:r w:rsidRPr="00193CCE">
                              <w:t xml:space="preserve"> </w:t>
                            </w:r>
                          </w:p>
                          <w:p w:rsidR="00ED2E34" w:rsidRDefault="00ED2E34" w:rsidP="004375D4"/>
                          <w:p w:rsidR="00193CCE" w:rsidRPr="00E2664C" w:rsidRDefault="00193CCE" w:rsidP="004375D4">
                            <w:r>
                              <w:t>Thank you to those parents who have already volunteered to support us with this. If you are not able to commit regularly or are unsure of your availability then you can still help at the last minute. We need all the help we can get. The more adults we have the more practice the children 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F701" id="_x0000_s1028" type="#_x0000_t202" style="position:absolute;margin-left:-15.65pt;margin-top:342.1pt;width:380.25pt;height:243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gkKAIAAEw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">
                <v:textbox>
                  <w:txbxContent>
                    <w:p w:rsidR="004375D4" w:rsidRDefault="004375D4" w:rsidP="004375D4">
                      <w:pPr>
                        <w:rPr>
                          <w:b/>
                          <w:u w:val="single"/>
                        </w:rPr>
                      </w:pPr>
                      <w:r>
                        <w:rPr>
                          <w:b/>
                          <w:u w:val="single"/>
                        </w:rPr>
                        <w:t>Topic</w:t>
                      </w:r>
                      <w:r w:rsidR="00E2664C">
                        <w:rPr>
                          <w:b/>
                          <w:u w:val="single"/>
                        </w:rPr>
                        <w:t>s</w:t>
                      </w:r>
                    </w:p>
                    <w:p w:rsidR="00E2664C" w:rsidRDefault="00E2664C" w:rsidP="004375D4">
                      <w:r>
                        <w:t xml:space="preserve">In preparation for our assembly, we will be exploring </w:t>
                      </w:r>
                      <w:proofErr w:type="spellStart"/>
                      <w:r>
                        <w:t>Kintore’s</w:t>
                      </w:r>
                      <w:proofErr w:type="spellEnd"/>
                      <w:r>
                        <w:t xml:space="preserve"> Aims and Values and what they mean and how they apply to us.</w:t>
                      </w:r>
                    </w:p>
                    <w:p w:rsidR="00ED2E34" w:rsidRDefault="00ED2E34" w:rsidP="004375D4"/>
                    <w:p w:rsidR="004375D4" w:rsidRDefault="00E2664C" w:rsidP="004375D4">
                      <w:r>
                        <w:rPr>
                          <w:b/>
                          <w:u w:val="single"/>
                        </w:rPr>
                        <w:t xml:space="preserve">All </w:t>
                      </w:r>
                      <w:proofErr w:type="gramStart"/>
                      <w:r>
                        <w:rPr>
                          <w:b/>
                          <w:u w:val="single"/>
                        </w:rPr>
                        <w:t>About</w:t>
                      </w:r>
                      <w:proofErr w:type="gramEnd"/>
                      <w:r>
                        <w:rPr>
                          <w:b/>
                          <w:u w:val="single"/>
                        </w:rPr>
                        <w:t xml:space="preserve"> Me</w:t>
                      </w:r>
                      <w:r>
                        <w:t xml:space="preserve">: </w:t>
                      </w:r>
                      <w:r w:rsidR="0001357D">
                        <w:t xml:space="preserve">We will learn about what makes us unique, recognising our individual strengths and abilities and how we can share these with others. </w:t>
                      </w:r>
                    </w:p>
                    <w:p w:rsidR="00ED2E34" w:rsidRDefault="00ED2E34" w:rsidP="004375D4"/>
                    <w:p w:rsidR="00E2664C" w:rsidRDefault="00193CCE" w:rsidP="004375D4">
                      <w:r>
                        <w:rPr>
                          <w:noProof/>
                          <w:lang w:eastAsia="en-GB"/>
                        </w:rPr>
                        <w:drawing>
                          <wp:inline distT="0" distB="0" distL="0" distR="0" wp14:anchorId="61D58497" wp14:editId="574C9163">
                            <wp:extent cx="838800" cy="446400"/>
                            <wp:effectExtent l="0" t="0" r="0" b="0"/>
                            <wp:docPr id="9" name="Picture 9" descr="Image result for bik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keabilit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800" cy="446400"/>
                                    </a:xfrm>
                                    <a:prstGeom prst="rect">
                                      <a:avLst/>
                                    </a:prstGeom>
                                    <a:noFill/>
                                    <a:ln>
                                      <a:noFill/>
                                    </a:ln>
                                  </pic:spPr>
                                </pic:pic>
                              </a:graphicData>
                            </a:graphic>
                          </wp:inline>
                        </w:drawing>
                      </w:r>
                      <w:proofErr w:type="spellStart"/>
                      <w:r w:rsidR="00E2664C">
                        <w:rPr>
                          <w:b/>
                          <w:u w:val="single"/>
                        </w:rPr>
                        <w:t>Bikeability</w:t>
                      </w:r>
                      <w:proofErr w:type="spellEnd"/>
                      <w:r w:rsidR="00E2664C">
                        <w:rPr>
                          <w:b/>
                          <w:u w:val="single"/>
                        </w:rPr>
                        <w:t>:</w:t>
                      </w:r>
                      <w:r w:rsidR="00E2664C">
                        <w:t xml:space="preserve"> Developing skills for cycling safely on roads. To build on this further we will build understanding of how a bike works and how to navigate </w:t>
                      </w:r>
                      <w:r w:rsidR="00B43A52">
                        <w:t>using</w:t>
                      </w:r>
                      <w:r w:rsidR="00E2664C">
                        <w:t xml:space="preserve"> OS maps.</w:t>
                      </w:r>
                      <w:r w:rsidRPr="00193CCE">
                        <w:t xml:space="preserve"> </w:t>
                      </w:r>
                    </w:p>
                    <w:p w:rsidR="00ED2E34" w:rsidRDefault="00ED2E34" w:rsidP="004375D4"/>
                    <w:p w:rsidR="00193CCE" w:rsidRPr="00E2664C" w:rsidRDefault="00193CCE" w:rsidP="004375D4">
                      <w:r>
                        <w:t>Thank you to those parents who have already volunteered to support us with this. If you are not able to commit regularly or are unsure of your availability then you can still help at the last minute. We need all the help we can get. The more adults we have the more practice the children get.</w:t>
                      </w:r>
                    </w:p>
                  </w:txbxContent>
                </v:textbox>
                <w10:wrap anchorx="margin"/>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640F303C" wp14:editId="35BA48C3">
                <wp:simplePos x="0" y="0"/>
                <wp:positionH relativeFrom="page">
                  <wp:posOffset>5384468</wp:posOffset>
                </wp:positionH>
                <wp:positionV relativeFrom="paragraph">
                  <wp:posOffset>4585694</wp:posOffset>
                </wp:positionV>
                <wp:extent cx="2076450" cy="26003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600325"/>
                        </a:xfrm>
                        <a:prstGeom prst="rect">
                          <a:avLst/>
                        </a:prstGeom>
                        <a:noFill/>
                        <a:ln w="9525">
                          <a:noFill/>
                          <a:miter lim="800000"/>
                          <a:headEnd/>
                          <a:tailEnd/>
                        </a:ln>
                      </wps:spPr>
                      <wps:txbx>
                        <w:txbxContent>
                          <w:p w:rsidR="004375D4" w:rsidRPr="00AB265E" w:rsidRDefault="00ED2E34" w:rsidP="004375D4">
                            <w:r>
                              <w:rPr>
                                <w:noProof/>
                                <w:lang w:eastAsia="en-GB"/>
                              </w:rPr>
                              <w:drawing>
                                <wp:inline distT="0" distB="0" distL="0" distR="0" wp14:anchorId="4CE182F5" wp14:editId="0269CFDE">
                                  <wp:extent cx="1884680" cy="2482261"/>
                                  <wp:effectExtent l="0" t="0" r="1270" b="0"/>
                                  <wp:docPr id="6" name="Picture 6"/>
                                  <wp:cNvGraphicFramePr/>
                                  <a:graphic xmlns:a="http://schemas.openxmlformats.org/drawingml/2006/main">
                                    <a:graphicData uri="http://schemas.openxmlformats.org/drawingml/2006/picture">
                                      <pic:pic xmlns:pic="http://schemas.openxmlformats.org/drawingml/2006/picture">
                                        <pic:nvPicPr>
                                          <pic:cNvPr id="6" name="Picture 6" descr="Image result for paralympic rio mascot"/>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884680" cy="24822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F303C" id="_x0000_s1029" type="#_x0000_t202" style="position:absolute;margin-left:423.95pt;margin-top:361.1pt;width:163.5pt;height:204.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" filled="f" stroked="f">
                <v:textbox>
                  <w:txbxContent>
                    <w:p w:rsidR="004375D4" w:rsidRPr="00AB265E" w:rsidRDefault="00ED2E34" w:rsidP="004375D4">
                      <w:r>
                        <w:rPr>
                          <w:noProof/>
                          <w:lang w:eastAsia="en-GB"/>
                        </w:rPr>
                        <w:drawing>
                          <wp:inline distT="0" distB="0" distL="0" distR="0" wp14:anchorId="4CE182F5" wp14:editId="0269CFDE">
                            <wp:extent cx="1884680" cy="2482261"/>
                            <wp:effectExtent l="0" t="0" r="1270" b="0"/>
                            <wp:docPr id="6" name="Picture 6"/>
                            <wp:cNvGraphicFramePr/>
                            <a:graphic xmlns:a="http://schemas.openxmlformats.org/drawingml/2006/main">
                              <a:graphicData uri="http://schemas.openxmlformats.org/drawingml/2006/picture">
                                <pic:pic xmlns:pic="http://schemas.openxmlformats.org/drawingml/2006/picture">
                                  <pic:nvPicPr>
                                    <pic:cNvPr id="6" name="Picture 6" descr="Image result for paralympic rio mascot"/>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884680" cy="2482261"/>
                                    </a:xfrm>
                                    <a:prstGeom prst="rect">
                                      <a:avLst/>
                                    </a:prstGeom>
                                    <a:noFill/>
                                    <a:ln>
                                      <a:noFill/>
                                    </a:ln>
                                  </pic:spPr>
                                </pic:pic>
                              </a:graphicData>
                            </a:graphic>
                          </wp:inline>
                        </w:drawing>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69C57BEE" wp14:editId="58305817">
                <wp:simplePos x="0" y="0"/>
                <wp:positionH relativeFrom="margin">
                  <wp:align>left</wp:align>
                </wp:positionH>
                <wp:positionV relativeFrom="paragraph">
                  <wp:posOffset>2069465</wp:posOffset>
                </wp:positionV>
                <wp:extent cx="2562225" cy="19145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914525"/>
                        </a:xfrm>
                        <a:prstGeom prst="rect">
                          <a:avLst/>
                        </a:prstGeom>
                        <a:solidFill>
                          <a:srgbClr val="FFFFFF"/>
                        </a:solidFill>
                        <a:ln w="9525">
                          <a:solidFill>
                            <a:srgbClr val="000000"/>
                          </a:solidFill>
                          <a:miter lim="800000"/>
                          <a:headEnd/>
                          <a:tailEnd/>
                        </a:ln>
                      </wps:spPr>
                      <wps:txbx>
                        <w:txbxContent>
                          <w:p w:rsidR="00AB265E" w:rsidRDefault="00AB265E" w:rsidP="00926B78">
                            <w:pPr>
                              <w:rPr>
                                <w:b/>
                                <w:u w:val="single"/>
                              </w:rPr>
                            </w:pPr>
                            <w:r>
                              <w:rPr>
                                <w:b/>
                                <w:u w:val="single"/>
                              </w:rPr>
                              <w:t>Timetable –key events</w:t>
                            </w:r>
                            <w:r w:rsidR="00ED2E34">
                              <w:rPr>
                                <w:b/>
                                <w:u w:val="single"/>
                              </w:rPr>
                              <w:t>:</w:t>
                            </w:r>
                          </w:p>
                          <w:p w:rsidR="00ED2E34" w:rsidRDefault="00ED2E34" w:rsidP="00926B78">
                            <w:pPr>
                              <w:rPr>
                                <w:b/>
                                <w:u w:val="single"/>
                              </w:rPr>
                            </w:pPr>
                          </w:p>
                          <w:p w:rsidR="00AB265E" w:rsidRDefault="00AB265E" w:rsidP="00926B78">
                            <w:r w:rsidRPr="00AB265E">
                              <w:rPr>
                                <w:u w:val="single"/>
                              </w:rPr>
                              <w:t>Monday</w:t>
                            </w:r>
                            <w:r>
                              <w:t xml:space="preserve">: </w:t>
                            </w:r>
                            <w:r w:rsidR="00E26A22">
                              <w:t>PE indoors</w:t>
                            </w:r>
                          </w:p>
                          <w:p w:rsidR="00ED2E34" w:rsidRDefault="00ED2E34" w:rsidP="00926B78"/>
                          <w:p w:rsidR="00ED2E34" w:rsidRDefault="00E26A22" w:rsidP="00926B78">
                            <w:r>
                              <w:rPr>
                                <w:u w:val="single"/>
                              </w:rPr>
                              <w:t>Wednesday</w:t>
                            </w:r>
                            <w:r w:rsidR="00AB265E">
                              <w:rPr>
                                <w:u w:val="single"/>
                              </w:rPr>
                              <w:t>:</w:t>
                            </w:r>
                            <w:r w:rsidR="00AB265E">
                              <w:t xml:space="preserve"> </w:t>
                            </w:r>
                            <w:r>
                              <w:t xml:space="preserve">German with Frau </w:t>
                            </w:r>
                            <w:proofErr w:type="spellStart"/>
                            <w:r>
                              <w:t>Kaup</w:t>
                            </w:r>
                            <w:proofErr w:type="spellEnd"/>
                          </w:p>
                          <w:p w:rsidR="00E26A22" w:rsidRDefault="00E26A22" w:rsidP="00926B78">
                            <w:r>
                              <w:tab/>
                              <w:t xml:space="preserve">          Science with Mrs Murray</w:t>
                            </w:r>
                          </w:p>
                          <w:p w:rsidR="00ED2E34" w:rsidRDefault="00ED2E34" w:rsidP="00926B78"/>
                          <w:p w:rsidR="00AB265E" w:rsidRPr="00AB265E" w:rsidRDefault="00E26A22" w:rsidP="00926B78">
                            <w:r>
                              <w:t>Please note that we will be aiming for PE twice a week with PE outdoors on the day with the most suitable weather.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57BEE" id="_x0000_s1030" type="#_x0000_t202" style="position:absolute;margin-left:0;margin-top:162.95pt;width:201.75pt;height:150.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">
                <v:textbox>
                  <w:txbxContent>
                    <w:p w:rsidR="00AB265E" w:rsidRDefault="00AB265E" w:rsidP="00926B78">
                      <w:pPr>
                        <w:rPr>
                          <w:b/>
                          <w:u w:val="single"/>
                        </w:rPr>
                      </w:pPr>
                      <w:r>
                        <w:rPr>
                          <w:b/>
                          <w:u w:val="single"/>
                        </w:rPr>
                        <w:t>Timetable –key events</w:t>
                      </w:r>
                      <w:r w:rsidR="00ED2E34">
                        <w:rPr>
                          <w:b/>
                          <w:u w:val="single"/>
                        </w:rPr>
                        <w:t>:</w:t>
                      </w:r>
                    </w:p>
                    <w:p w:rsidR="00ED2E34" w:rsidRDefault="00ED2E34" w:rsidP="00926B78">
                      <w:pPr>
                        <w:rPr>
                          <w:b/>
                          <w:u w:val="single"/>
                        </w:rPr>
                      </w:pPr>
                    </w:p>
                    <w:p w:rsidR="00AB265E" w:rsidRDefault="00AB265E" w:rsidP="00926B78">
                      <w:r w:rsidRPr="00AB265E">
                        <w:rPr>
                          <w:u w:val="single"/>
                        </w:rPr>
                        <w:t>Monday</w:t>
                      </w:r>
                      <w:r>
                        <w:t xml:space="preserve">: </w:t>
                      </w:r>
                      <w:r w:rsidR="00E26A22">
                        <w:t>PE indoors</w:t>
                      </w:r>
                    </w:p>
                    <w:p w:rsidR="00ED2E34" w:rsidRDefault="00ED2E34" w:rsidP="00926B78"/>
                    <w:p w:rsidR="00ED2E34" w:rsidRDefault="00E26A22" w:rsidP="00926B78">
                      <w:r>
                        <w:rPr>
                          <w:u w:val="single"/>
                        </w:rPr>
                        <w:t>Wednesday</w:t>
                      </w:r>
                      <w:r w:rsidR="00AB265E">
                        <w:rPr>
                          <w:u w:val="single"/>
                        </w:rPr>
                        <w:t>:</w:t>
                      </w:r>
                      <w:r w:rsidR="00AB265E">
                        <w:t xml:space="preserve"> </w:t>
                      </w:r>
                      <w:r>
                        <w:t xml:space="preserve">German with Frau </w:t>
                      </w:r>
                      <w:proofErr w:type="spellStart"/>
                      <w:r>
                        <w:t>Kaup</w:t>
                      </w:r>
                      <w:proofErr w:type="spellEnd"/>
                    </w:p>
                    <w:p w:rsidR="00E26A22" w:rsidRDefault="00E26A22" w:rsidP="00926B78">
                      <w:r>
                        <w:tab/>
                        <w:t xml:space="preserve">          Science with Mrs Murray</w:t>
                      </w:r>
                    </w:p>
                    <w:p w:rsidR="00ED2E34" w:rsidRDefault="00ED2E34" w:rsidP="00926B78"/>
                    <w:p w:rsidR="00AB265E" w:rsidRPr="00AB265E" w:rsidRDefault="00E26A22" w:rsidP="00926B78">
                      <w:r>
                        <w:t>Please note that we will be aiming for PE twice a week with PE outdoors on the day with the most suitable weather.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51B04325" wp14:editId="720CC5A5">
                <wp:simplePos x="0" y="0"/>
                <wp:positionH relativeFrom="margin">
                  <wp:align>right</wp:align>
                </wp:positionH>
                <wp:positionV relativeFrom="paragraph">
                  <wp:posOffset>221615</wp:posOffset>
                </wp:positionV>
                <wp:extent cx="5705475" cy="1704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04975"/>
                        </a:xfrm>
                        <a:prstGeom prst="rect">
                          <a:avLst/>
                        </a:prstGeom>
                        <a:solidFill>
                          <a:srgbClr val="FFFFFF"/>
                        </a:solidFill>
                        <a:ln w="9525">
                          <a:solidFill>
                            <a:srgbClr val="000000"/>
                          </a:solidFill>
                          <a:miter lim="800000"/>
                          <a:headEnd/>
                          <a:tailEnd/>
                        </a:ln>
                      </wps:spPr>
                      <wps:txbx>
                        <w:txbxContent>
                          <w:p w:rsidR="00AB265E" w:rsidRDefault="00AB265E">
                            <w:pPr>
                              <w:rPr>
                                <w:b/>
                                <w:u w:val="single"/>
                              </w:rPr>
                            </w:pPr>
                            <w:r>
                              <w:rPr>
                                <w:b/>
                                <w:u w:val="single"/>
                              </w:rPr>
                              <w:t>Welcome</w:t>
                            </w:r>
                            <w:r w:rsidR="00E2664C">
                              <w:rPr>
                                <w:b/>
                                <w:u w:val="single"/>
                              </w:rPr>
                              <w:t xml:space="preserve"> to P6K</w:t>
                            </w:r>
                          </w:p>
                          <w:p w:rsidR="00926B78" w:rsidRDefault="00AB265E">
                            <w:r>
                              <w:t>We are settling down and looking forward to a busy year with</w:t>
                            </w:r>
                            <w:r w:rsidR="0001357D">
                              <w:t xml:space="preserve"> plenty of exciting, challenging activities.</w:t>
                            </w:r>
                            <w:r>
                              <w:t xml:space="preserve"> </w:t>
                            </w:r>
                          </w:p>
                          <w:p w:rsidR="00ED2E34" w:rsidRDefault="00ED2E34"/>
                          <w:p w:rsidR="00E2664C" w:rsidRDefault="00E26A22" w:rsidP="00E2664C">
                            <w:r>
                              <w:t>You are welcome to visit us on the afternoon of Friday 1</w:t>
                            </w:r>
                            <w:r w:rsidRPr="00E26A22">
                              <w:rPr>
                                <w:vertAlign w:val="superscript"/>
                              </w:rPr>
                              <w:t>st</w:t>
                            </w:r>
                            <w:r>
                              <w:t xml:space="preserve"> September and to join us for our class assembly exploring the school values on the morning of Friday</w:t>
                            </w:r>
                            <w:r w:rsidR="00D23DCB">
                              <w:t xml:space="preserve"> 15</w:t>
                            </w:r>
                            <w:r w:rsidR="00D23DCB" w:rsidRPr="00D23DCB">
                              <w:rPr>
                                <w:vertAlign w:val="superscript"/>
                              </w:rPr>
                              <w:t>th</w:t>
                            </w:r>
                            <w:r w:rsidR="00D23DCB">
                              <w:t xml:space="preserve"> September.</w:t>
                            </w:r>
                          </w:p>
                          <w:p w:rsidR="00ED2E34" w:rsidRDefault="00ED2E34" w:rsidP="00E2664C"/>
                          <w:p w:rsidR="00E2664C" w:rsidRPr="00A16C68" w:rsidRDefault="00E2664C" w:rsidP="00E2664C">
                            <w:pPr>
                              <w:rPr>
                                <w:b/>
                                <w:u w:val="single"/>
                              </w:rPr>
                            </w:pPr>
                            <w:r>
                              <w:rPr>
                                <w:b/>
                                <w:u w:val="single"/>
                              </w:rPr>
                              <w:t xml:space="preserve">Get in </w:t>
                            </w:r>
                            <w:r w:rsidRPr="00A16C68">
                              <w:rPr>
                                <w:b/>
                                <w:u w:val="single"/>
                              </w:rPr>
                              <w:t>Touch</w:t>
                            </w:r>
                            <w:r>
                              <w:rPr>
                                <w:b/>
                              </w:rPr>
                              <w:tab/>
                            </w:r>
                            <w:proofErr w:type="gramStart"/>
                            <w:r w:rsidRPr="00A16C68">
                              <w:t>If</w:t>
                            </w:r>
                            <w:proofErr w:type="gramEnd"/>
                            <w:r>
                              <w:t xml:space="preserve"> you have any questions or concerns, please feel free to put a note in </w:t>
                            </w:r>
                            <w:r w:rsidR="00BE6635">
                              <w:t>your child’s Reading Record</w:t>
                            </w:r>
                            <w:r>
                              <w:t xml:space="preserve"> or make an appointment to see me in person.</w:t>
                            </w:r>
                          </w:p>
                          <w:p w:rsidR="00E26A22" w:rsidRPr="00AB265E" w:rsidRDefault="00E26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04325" id="_x0000_s1031" type="#_x0000_t202" style="position:absolute;margin-left:398.05pt;margin-top:17.45pt;width:449.25pt;height:134.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bKAIAAE4EAAAOAAAAZHJzL2Uyb0RvYy54bWysVNtu2zAMfR+wfxD0vviyeG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">
                <v:textbox>
                  <w:txbxContent>
                    <w:p w:rsidR="00AB265E" w:rsidRDefault="00AB265E">
                      <w:pPr>
                        <w:rPr>
                          <w:b/>
                          <w:u w:val="single"/>
                        </w:rPr>
                      </w:pPr>
                      <w:r>
                        <w:rPr>
                          <w:b/>
                          <w:u w:val="single"/>
                        </w:rPr>
                        <w:t>Welcome</w:t>
                      </w:r>
                      <w:r w:rsidR="00E2664C">
                        <w:rPr>
                          <w:b/>
                          <w:u w:val="single"/>
                        </w:rPr>
                        <w:t xml:space="preserve"> to P6K</w:t>
                      </w:r>
                    </w:p>
                    <w:p w:rsidR="00926B78" w:rsidRDefault="00AB265E">
                      <w:r>
                        <w:t>We are settling down and looking forward to a busy year with</w:t>
                      </w:r>
                      <w:r w:rsidR="0001357D">
                        <w:t xml:space="preserve"> plenty of exciting, challenging activities.</w:t>
                      </w:r>
                      <w:r>
                        <w:t xml:space="preserve"> </w:t>
                      </w:r>
                    </w:p>
                    <w:p w:rsidR="00ED2E34" w:rsidRDefault="00ED2E34"/>
                    <w:p w:rsidR="00E2664C" w:rsidRDefault="00E26A22" w:rsidP="00E2664C">
                      <w:r>
                        <w:t>You are welcome to visit us on the afternoon of Friday 1</w:t>
                      </w:r>
                      <w:r w:rsidRPr="00E26A22">
                        <w:rPr>
                          <w:vertAlign w:val="superscript"/>
                        </w:rPr>
                        <w:t>st</w:t>
                      </w:r>
                      <w:r>
                        <w:t xml:space="preserve"> September and to join us for our class assembly exploring the school values on the morning of Friday</w:t>
                      </w:r>
                      <w:r w:rsidR="00D23DCB">
                        <w:t xml:space="preserve"> 15</w:t>
                      </w:r>
                      <w:r w:rsidR="00D23DCB" w:rsidRPr="00D23DCB">
                        <w:rPr>
                          <w:vertAlign w:val="superscript"/>
                        </w:rPr>
                        <w:t>th</w:t>
                      </w:r>
                      <w:r w:rsidR="00D23DCB">
                        <w:t xml:space="preserve"> September.</w:t>
                      </w:r>
                    </w:p>
                    <w:p w:rsidR="00ED2E34" w:rsidRDefault="00ED2E34" w:rsidP="00E2664C"/>
                    <w:p w:rsidR="00E2664C" w:rsidRPr="00A16C68" w:rsidRDefault="00E2664C" w:rsidP="00E2664C">
                      <w:pPr>
                        <w:rPr>
                          <w:b/>
                          <w:u w:val="single"/>
                        </w:rPr>
                      </w:pPr>
                      <w:r>
                        <w:rPr>
                          <w:b/>
                          <w:u w:val="single"/>
                        </w:rPr>
                        <w:t xml:space="preserve">Get in </w:t>
                      </w:r>
                      <w:r w:rsidRPr="00A16C68">
                        <w:rPr>
                          <w:b/>
                          <w:u w:val="single"/>
                        </w:rPr>
                        <w:t>Touch</w:t>
                      </w:r>
                      <w:r>
                        <w:rPr>
                          <w:b/>
                        </w:rPr>
                        <w:tab/>
                      </w:r>
                      <w:proofErr w:type="gramStart"/>
                      <w:r w:rsidRPr="00A16C68">
                        <w:t>If</w:t>
                      </w:r>
                      <w:proofErr w:type="gramEnd"/>
                      <w:r>
                        <w:t xml:space="preserve"> you have any questions or concerns, please feel free to put a note in </w:t>
                      </w:r>
                      <w:r w:rsidR="00BE6635">
                        <w:t>your child’s Reading Record</w:t>
                      </w:r>
                      <w:r>
                        <w:t xml:space="preserve"> or make an appointment to see me in person.</w:t>
                      </w:r>
                    </w:p>
                    <w:p w:rsidR="00E26A22" w:rsidRPr="00AB265E" w:rsidRDefault="00E26A22"/>
                  </w:txbxContent>
                </v:textbox>
                <w10:wrap type="square" anchorx="margin"/>
              </v:shape>
            </w:pict>
          </mc:Fallback>
        </mc:AlternateContent>
      </w:r>
      <w:r w:rsidR="00B43A52">
        <w:br w:type="page"/>
      </w:r>
    </w:p>
    <w:p w:rsidR="00AB265E" w:rsidRDefault="00ED2E34">
      <w:bookmarkStart w:id="0" w:name="_GoBack"/>
      <w:bookmarkEnd w:id="0"/>
      <w:r>
        <w:rPr>
          <w:noProof/>
          <w:lang w:eastAsia="en-GB"/>
        </w:rPr>
        <w:lastRenderedPageBreak/>
        <mc:AlternateContent>
          <mc:Choice Requires="wps">
            <w:drawing>
              <wp:anchor distT="45720" distB="45720" distL="114300" distR="114300" simplePos="0" relativeHeight="251674624" behindDoc="0" locked="0" layoutInCell="1" allowOverlap="1" wp14:anchorId="008245C7" wp14:editId="20BB8829">
                <wp:simplePos x="0" y="0"/>
                <wp:positionH relativeFrom="margin">
                  <wp:align>right</wp:align>
                </wp:positionH>
                <wp:positionV relativeFrom="paragraph">
                  <wp:posOffset>2602230</wp:posOffset>
                </wp:positionV>
                <wp:extent cx="5705475" cy="24384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38400"/>
                        </a:xfrm>
                        <a:prstGeom prst="rect">
                          <a:avLst/>
                        </a:prstGeom>
                        <a:solidFill>
                          <a:srgbClr val="FFFFFF"/>
                        </a:solidFill>
                        <a:ln w="9525">
                          <a:solidFill>
                            <a:srgbClr val="000000"/>
                          </a:solidFill>
                          <a:miter lim="800000"/>
                          <a:headEnd/>
                          <a:tailEnd/>
                        </a:ln>
                      </wps:spPr>
                      <wps:txbx>
                        <w:txbxContent>
                          <w:p w:rsidR="00B43A52" w:rsidRDefault="00B43A52" w:rsidP="00A16C68">
                            <w:pPr>
                              <w:rPr>
                                <w:b/>
                                <w:u w:val="single"/>
                              </w:rPr>
                            </w:pPr>
                            <w:r>
                              <w:rPr>
                                <w:b/>
                                <w:u w:val="single"/>
                              </w:rPr>
                              <w:t>Literacy</w:t>
                            </w:r>
                          </w:p>
                          <w:p w:rsidR="00A16C68" w:rsidRPr="00193CCE" w:rsidRDefault="00ED2E34" w:rsidP="00A16C68">
                            <w:r>
                              <w:t xml:space="preserve">Reading will be written in pupil’s Reading Records. </w:t>
                            </w:r>
                            <w:r w:rsidR="00B35C04">
                              <w:t xml:space="preserve">Please ensure </w:t>
                            </w:r>
                            <w:r>
                              <w:t>this is kept up to date and notify me of any difficulties with this.</w:t>
                            </w:r>
                            <w:r w:rsidR="00193CCE">
                              <w:t xml:space="preserve"> Reading books should be </w:t>
                            </w:r>
                            <w:r>
                              <w:t>brought into</w:t>
                            </w:r>
                            <w:r w:rsidR="00193CCE">
                              <w:t xml:space="preserve"> class </w:t>
                            </w:r>
                            <w:r w:rsidR="00193CCE">
                              <w:rPr>
                                <w:u w:val="single"/>
                              </w:rPr>
                              <w:t>every</w:t>
                            </w:r>
                            <w:r w:rsidR="00193CCE">
                              <w:t xml:space="preserve"> day.</w:t>
                            </w:r>
                          </w:p>
                          <w:p w:rsidR="00B35C04" w:rsidRDefault="00B35C04" w:rsidP="00A16C68">
                            <w:r>
                              <w:t xml:space="preserve">I would also </w:t>
                            </w:r>
                            <w:r w:rsidR="00ED2E34">
                              <w:t>encourage pupils to read for their own personal interest and enjoyment from a wide range of texts</w:t>
                            </w:r>
                            <w:r>
                              <w:t xml:space="preserve">. </w:t>
                            </w:r>
                            <w:r w:rsidR="00ED2E34">
                              <w:t>This can also be recorded in their reading record.</w:t>
                            </w:r>
                          </w:p>
                          <w:p w:rsidR="00ED2E34" w:rsidRDefault="00ED2E34" w:rsidP="00A16C68"/>
                          <w:p w:rsidR="00B43A52" w:rsidRDefault="0004760D" w:rsidP="00193CCE">
                            <w:pPr>
                              <w:jc w:val="center"/>
                            </w:pPr>
                            <w:r>
                              <w:rPr>
                                <w:noProof/>
                                <w:lang w:eastAsia="en-GB"/>
                              </w:rPr>
                              <w:drawing>
                                <wp:inline distT="0" distB="0" distL="0" distR="0" wp14:anchorId="5D286194" wp14:editId="7134614D">
                                  <wp:extent cx="2143125" cy="708109"/>
                                  <wp:effectExtent l="0" t="0" r="0" b="0"/>
                                  <wp:docPr id="7" name="Picture 7" descr="https://nationalpoetryday.co.uk/wp/wp-content/themes/npd/_images/coverbanners/2017-ba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oetryday.co.uk/wp/wp-content/themes/npd/_images/coverbanners/2017-banner-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4588" cy="725113"/>
                                          </a:xfrm>
                                          <a:prstGeom prst="rect">
                                            <a:avLst/>
                                          </a:prstGeom>
                                          <a:noFill/>
                                          <a:ln>
                                            <a:noFill/>
                                          </a:ln>
                                        </pic:spPr>
                                      </pic:pic>
                                    </a:graphicData>
                                  </a:graphic>
                                </wp:inline>
                              </w:drawing>
                            </w:r>
                            <w:r w:rsidR="00B43A52">
                              <w:t>Thursday 28</w:t>
                            </w:r>
                            <w:r w:rsidR="00B43A52" w:rsidRPr="00B43A52">
                              <w:rPr>
                                <w:vertAlign w:val="superscript"/>
                              </w:rPr>
                              <w:t>th</w:t>
                            </w:r>
                            <w:r w:rsidR="00B43A52">
                              <w:t xml:space="preserve"> September is National Poetry Day. We will extend this across the week and have a focus on reading, writing and analysing poetry.</w:t>
                            </w:r>
                            <w:r w:rsidR="00193CCE" w:rsidRPr="00193CCE">
                              <w:rPr>
                                <w:noProof/>
                                <w:lang w:eastAsia="en-GB"/>
                              </w:rPr>
                              <w:t xml:space="preserve"> </w:t>
                            </w:r>
                          </w:p>
                          <w:p w:rsidR="00B43A52" w:rsidRDefault="00B43A52" w:rsidP="00A16C68">
                            <w:r>
                              <w:t xml:space="preserve">We are in the process of setting individual writing targets. This term we will be focusing on instructional writing with a link to our </w:t>
                            </w:r>
                            <w:proofErr w:type="spellStart"/>
                            <w:r>
                              <w:t>Bikeability</w:t>
                            </w:r>
                            <w:proofErr w:type="spellEnd"/>
                            <w:r>
                              <w:t xml:space="preserve"> work.</w:t>
                            </w:r>
                            <w:r w:rsidR="00193CCE" w:rsidRPr="00193CCE">
                              <w:rPr>
                                <w:noProof/>
                                <w:lang w:eastAsia="en-GB"/>
                              </w:rPr>
                              <w:t xml:space="preserve"> </w:t>
                            </w:r>
                          </w:p>
                          <w:p w:rsidR="00B43A52" w:rsidRDefault="00B43A52" w:rsidP="00A16C68"/>
                          <w:p w:rsidR="00B43A52" w:rsidRDefault="00B43A52" w:rsidP="00A16C68"/>
                          <w:p w:rsidR="00B43A52" w:rsidRPr="00B35C04" w:rsidRDefault="00B43A52" w:rsidP="00A16C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245C7" id="_x0000_s1032" type="#_x0000_t202" style="position:absolute;margin-left:398.05pt;margin-top:204.9pt;width:449.25pt;height:192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">
                <v:textbox>
                  <w:txbxContent>
                    <w:p w:rsidR="00B43A52" w:rsidRDefault="00B43A52" w:rsidP="00A16C68">
                      <w:pPr>
                        <w:rPr>
                          <w:b/>
                          <w:u w:val="single"/>
                        </w:rPr>
                      </w:pPr>
                      <w:r>
                        <w:rPr>
                          <w:b/>
                          <w:u w:val="single"/>
                        </w:rPr>
                        <w:t>Literacy</w:t>
                      </w:r>
                    </w:p>
                    <w:p w:rsidR="00A16C68" w:rsidRPr="00193CCE" w:rsidRDefault="00ED2E34" w:rsidP="00A16C68">
                      <w:r>
                        <w:t xml:space="preserve">Reading will be written in pupil’s Reading Records. </w:t>
                      </w:r>
                      <w:r w:rsidR="00B35C04">
                        <w:t xml:space="preserve">Please ensure </w:t>
                      </w:r>
                      <w:r>
                        <w:t>this is kept up to date and notify me of any difficulties with this.</w:t>
                      </w:r>
                      <w:r w:rsidR="00193CCE">
                        <w:t xml:space="preserve"> Reading books should be </w:t>
                      </w:r>
                      <w:r>
                        <w:t>brought into</w:t>
                      </w:r>
                      <w:r w:rsidR="00193CCE">
                        <w:t xml:space="preserve"> class </w:t>
                      </w:r>
                      <w:r w:rsidR="00193CCE">
                        <w:rPr>
                          <w:u w:val="single"/>
                        </w:rPr>
                        <w:t>every</w:t>
                      </w:r>
                      <w:r w:rsidR="00193CCE">
                        <w:t xml:space="preserve"> day.</w:t>
                      </w:r>
                    </w:p>
                    <w:p w:rsidR="00B35C04" w:rsidRDefault="00B35C04" w:rsidP="00A16C68">
                      <w:r>
                        <w:t xml:space="preserve">I would also </w:t>
                      </w:r>
                      <w:r w:rsidR="00ED2E34">
                        <w:t>encourage pupils to read for their own personal interest and enjoyment from a wide range of texts</w:t>
                      </w:r>
                      <w:r>
                        <w:t xml:space="preserve">. </w:t>
                      </w:r>
                      <w:r w:rsidR="00ED2E34">
                        <w:t>This can also be recorded in their reading record.</w:t>
                      </w:r>
                    </w:p>
                    <w:p w:rsidR="00ED2E34" w:rsidRDefault="00ED2E34" w:rsidP="00A16C68"/>
                    <w:p w:rsidR="00B43A52" w:rsidRDefault="0004760D" w:rsidP="00193CCE">
                      <w:pPr>
                        <w:jc w:val="center"/>
                      </w:pPr>
                      <w:r>
                        <w:rPr>
                          <w:noProof/>
                          <w:lang w:eastAsia="en-GB"/>
                        </w:rPr>
                        <w:drawing>
                          <wp:inline distT="0" distB="0" distL="0" distR="0" wp14:anchorId="5D286194" wp14:editId="7134614D">
                            <wp:extent cx="2143125" cy="708109"/>
                            <wp:effectExtent l="0" t="0" r="0" b="0"/>
                            <wp:docPr id="7" name="Picture 7" descr="https://nationalpoetryday.co.uk/wp/wp-content/themes/npd/_images/coverbanners/2017-ba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oetryday.co.uk/wp/wp-content/themes/npd/_images/coverbanners/2017-banner-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4588" cy="725113"/>
                                    </a:xfrm>
                                    <a:prstGeom prst="rect">
                                      <a:avLst/>
                                    </a:prstGeom>
                                    <a:noFill/>
                                    <a:ln>
                                      <a:noFill/>
                                    </a:ln>
                                  </pic:spPr>
                                </pic:pic>
                              </a:graphicData>
                            </a:graphic>
                          </wp:inline>
                        </w:drawing>
                      </w:r>
                      <w:r w:rsidR="00B43A52">
                        <w:t>Thursday 28</w:t>
                      </w:r>
                      <w:r w:rsidR="00B43A52" w:rsidRPr="00B43A52">
                        <w:rPr>
                          <w:vertAlign w:val="superscript"/>
                        </w:rPr>
                        <w:t>th</w:t>
                      </w:r>
                      <w:r w:rsidR="00B43A52">
                        <w:t xml:space="preserve"> September is National Poetry Day. We will extend this across the week and have a focus on reading, writing and analysing poetry.</w:t>
                      </w:r>
                      <w:r w:rsidR="00193CCE" w:rsidRPr="00193CCE">
                        <w:rPr>
                          <w:noProof/>
                          <w:lang w:eastAsia="en-GB"/>
                        </w:rPr>
                        <w:t xml:space="preserve"> </w:t>
                      </w:r>
                    </w:p>
                    <w:p w:rsidR="00B43A52" w:rsidRDefault="00B43A52" w:rsidP="00A16C68">
                      <w:r>
                        <w:t xml:space="preserve">We are in the process of setting individual writing targets. This term we will be focusing on instructional writing with a link to our </w:t>
                      </w:r>
                      <w:proofErr w:type="spellStart"/>
                      <w:r>
                        <w:t>Bikeability</w:t>
                      </w:r>
                      <w:proofErr w:type="spellEnd"/>
                      <w:r>
                        <w:t xml:space="preserve"> work.</w:t>
                      </w:r>
                      <w:r w:rsidR="00193CCE" w:rsidRPr="00193CCE">
                        <w:rPr>
                          <w:noProof/>
                          <w:lang w:eastAsia="en-GB"/>
                        </w:rPr>
                        <w:t xml:space="preserve"> </w:t>
                      </w:r>
                    </w:p>
                    <w:p w:rsidR="00B43A52" w:rsidRDefault="00B43A52" w:rsidP="00A16C68"/>
                    <w:p w:rsidR="00B43A52" w:rsidRDefault="00B43A52" w:rsidP="00A16C68"/>
                    <w:p w:rsidR="00B43A52" w:rsidRPr="00B35C04" w:rsidRDefault="00B43A52" w:rsidP="00A16C68"/>
                  </w:txbxContent>
                </v:textbox>
                <w10:wrap type="square" anchorx="margin"/>
              </v:shape>
            </w:pict>
          </mc:Fallback>
        </mc:AlternateContent>
      </w:r>
      <w:r>
        <w:rPr>
          <w:noProof/>
          <w:lang w:eastAsia="en-GB"/>
        </w:rPr>
        <mc:AlternateContent>
          <mc:Choice Requires="wps">
            <w:drawing>
              <wp:anchor distT="45720" distB="45720" distL="114300" distR="114300" simplePos="0" relativeHeight="251676672" behindDoc="0" locked="0" layoutInCell="1" allowOverlap="1" wp14:anchorId="63DCFE20" wp14:editId="300DFF9F">
                <wp:simplePos x="0" y="0"/>
                <wp:positionH relativeFrom="margin">
                  <wp:align>right</wp:align>
                </wp:positionH>
                <wp:positionV relativeFrom="paragraph">
                  <wp:posOffset>333375</wp:posOffset>
                </wp:positionV>
                <wp:extent cx="5715000" cy="21907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90750"/>
                        </a:xfrm>
                        <a:prstGeom prst="rect">
                          <a:avLst/>
                        </a:prstGeom>
                        <a:solidFill>
                          <a:srgbClr val="FFFFFF"/>
                        </a:solidFill>
                        <a:ln w="9525">
                          <a:solidFill>
                            <a:srgbClr val="000000"/>
                          </a:solidFill>
                          <a:miter lim="800000"/>
                          <a:headEnd/>
                          <a:tailEnd/>
                        </a:ln>
                      </wps:spPr>
                      <wps:txbx>
                        <w:txbxContent>
                          <w:p w:rsidR="00B43A52" w:rsidRDefault="00B43A52" w:rsidP="00B43A52">
                            <w:pPr>
                              <w:rPr>
                                <w:b/>
                                <w:u w:val="single"/>
                              </w:rPr>
                            </w:pPr>
                            <w:r>
                              <w:rPr>
                                <w:b/>
                                <w:u w:val="single"/>
                              </w:rPr>
                              <w:t>Numeracy</w:t>
                            </w:r>
                          </w:p>
                          <w:p w:rsidR="00B43A52" w:rsidRDefault="00B43A52" w:rsidP="00B43A52">
                            <w:r>
                              <w:t>In numeracy we are building our confidence working with different mathematical operations with a particular focus on sharpening our mental maths abilities and explaining our calculations.</w:t>
                            </w:r>
                            <w:r w:rsidR="0004760D">
                              <w:t xml:space="preserve"> We will extend our ability to add, subtract, multiply and divide to five or six digit numbers including working with decimals. We will explore different strategies including how to use rounding and estimating to check if an answer “looks right”.</w:t>
                            </w:r>
                          </w:p>
                          <w:p w:rsidR="00ED2E34" w:rsidRDefault="00ED2E34" w:rsidP="00B43A52"/>
                          <w:p w:rsidR="00B43A52" w:rsidRDefault="00B43A52" w:rsidP="00B43A52">
                            <w:r>
                              <w:t>In line with our topic work we will also be investigating co-ordinates and scale</w:t>
                            </w:r>
                            <w:r w:rsidR="0001357D">
                              <w:t xml:space="preserve"> when using OS maps</w:t>
                            </w:r>
                            <w:r>
                              <w:t xml:space="preserve">. </w:t>
                            </w:r>
                          </w:p>
                          <w:p w:rsidR="00ED2E34" w:rsidRDefault="00ED2E34" w:rsidP="00B43A52"/>
                          <w:p w:rsidR="00B43A52" w:rsidRDefault="00B43A52" w:rsidP="00B43A52">
                            <w:r>
                              <w:t>11</w:t>
                            </w:r>
                            <w:r w:rsidRPr="00B43A52">
                              <w:rPr>
                                <w:vertAlign w:val="superscript"/>
                              </w:rPr>
                              <w:t>th</w:t>
                            </w:r>
                            <w:r>
                              <w:t>-17</w:t>
                            </w:r>
                            <w:r w:rsidRPr="00B43A52">
                              <w:rPr>
                                <w:vertAlign w:val="superscript"/>
                              </w:rPr>
                              <w:t>th</w:t>
                            </w:r>
                            <w:r>
                              <w:t xml:space="preserve"> September is Scottish Maths Week and we will be looking to take part in some of the activities and challenges available as part of this.</w:t>
                            </w:r>
                          </w:p>
                          <w:p w:rsidR="00B43A52" w:rsidRDefault="00B43A52" w:rsidP="00B43A52"/>
                          <w:p w:rsidR="00B43A52" w:rsidRPr="00AB265E" w:rsidRDefault="00B43A52" w:rsidP="00B43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CFE20" id="_x0000_s1033" type="#_x0000_t202" style="position:absolute;margin-left:398.8pt;margin-top:26.25pt;width:450pt;height:17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">
                <v:textbox>
                  <w:txbxContent>
                    <w:p w:rsidR="00B43A52" w:rsidRDefault="00B43A52" w:rsidP="00B43A52">
                      <w:pPr>
                        <w:rPr>
                          <w:b/>
                          <w:u w:val="single"/>
                        </w:rPr>
                      </w:pPr>
                      <w:r>
                        <w:rPr>
                          <w:b/>
                          <w:u w:val="single"/>
                        </w:rPr>
                        <w:t>Numeracy</w:t>
                      </w:r>
                    </w:p>
                    <w:p w:rsidR="00B43A52" w:rsidRDefault="00B43A52" w:rsidP="00B43A52">
                      <w:r>
                        <w:t>In numeracy we are building our confidence working with different mathematical operations with a particular focus on sharpening our mental maths abilities and explaining our calculations.</w:t>
                      </w:r>
                      <w:r w:rsidR="0004760D">
                        <w:t xml:space="preserve"> We will extend our ability to add, subtract, multiply and divide to five or six digit numbers including working with decimals. We will explore different strategies including how to use rounding and estimating to check if an answer “looks right”.</w:t>
                      </w:r>
                    </w:p>
                    <w:p w:rsidR="00ED2E34" w:rsidRDefault="00ED2E34" w:rsidP="00B43A52"/>
                    <w:p w:rsidR="00B43A52" w:rsidRDefault="00B43A52" w:rsidP="00B43A52">
                      <w:r>
                        <w:t>In line with our topic work we will also be investigating co-ordinates and scale</w:t>
                      </w:r>
                      <w:r w:rsidR="0001357D">
                        <w:t xml:space="preserve"> when using OS maps</w:t>
                      </w:r>
                      <w:r>
                        <w:t xml:space="preserve">. </w:t>
                      </w:r>
                    </w:p>
                    <w:p w:rsidR="00ED2E34" w:rsidRDefault="00ED2E34" w:rsidP="00B43A52"/>
                    <w:p w:rsidR="00B43A52" w:rsidRDefault="00B43A52" w:rsidP="00B43A52">
                      <w:r>
                        <w:t>11</w:t>
                      </w:r>
                      <w:r w:rsidRPr="00B43A52">
                        <w:rPr>
                          <w:vertAlign w:val="superscript"/>
                        </w:rPr>
                        <w:t>th</w:t>
                      </w:r>
                      <w:r>
                        <w:t>-17</w:t>
                      </w:r>
                      <w:r w:rsidRPr="00B43A52">
                        <w:rPr>
                          <w:vertAlign w:val="superscript"/>
                        </w:rPr>
                        <w:t>th</w:t>
                      </w:r>
                      <w:r>
                        <w:t xml:space="preserve"> September is Scottish Maths Week and we will be looking to take part in some of the activities and challenges available as part of this.</w:t>
                      </w:r>
                    </w:p>
                    <w:p w:rsidR="00B43A52" w:rsidRDefault="00B43A52" w:rsidP="00B43A52"/>
                    <w:p w:rsidR="00B43A52" w:rsidRPr="00AB265E" w:rsidRDefault="00B43A52" w:rsidP="00B43A52"/>
                  </w:txbxContent>
                </v:textbox>
                <w10:wrap type="square"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2414431E" wp14:editId="385F8CE6">
                <wp:simplePos x="0" y="0"/>
                <wp:positionH relativeFrom="margin">
                  <wp:posOffset>3874135</wp:posOffset>
                </wp:positionH>
                <wp:positionV relativeFrom="paragraph">
                  <wp:posOffset>7000875</wp:posOffset>
                </wp:positionV>
                <wp:extent cx="2457450" cy="1819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457450" cy="1819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193CCE" w:rsidRDefault="00ED2E34" w:rsidP="00193CCE">
                            <w:pPr>
                              <w:jc w:val="center"/>
                            </w:pPr>
                            <w:r>
                              <w:rPr>
                                <w:noProof/>
                                <w:lang w:eastAsia="en-GB"/>
                              </w:rPr>
                              <w:drawing>
                                <wp:inline distT="0" distB="0" distL="0" distR="0" wp14:anchorId="49CDE0BC" wp14:editId="7A335905">
                                  <wp:extent cx="2071370" cy="1801808"/>
                                  <wp:effectExtent l="0" t="0" r="5080" b="8255"/>
                                  <wp:docPr id="13" name="Picture 13" descr="Image result for ro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und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370" cy="1801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4431E" id="Rectangle 12" o:spid="_x0000_s1034" style="position:absolute;margin-left:305.05pt;margin-top:551.25pt;width:193.5pt;height:14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" fillcolor="white [3201]" strokecolor="#70ad47 [3209]" strokeweight="1pt">
                <v:textbox>
                  <w:txbxContent>
                    <w:p w:rsidR="00193CCE" w:rsidRDefault="00ED2E34" w:rsidP="00193CCE">
                      <w:pPr>
                        <w:jc w:val="center"/>
                      </w:pPr>
                      <w:r>
                        <w:rPr>
                          <w:noProof/>
                          <w:lang w:eastAsia="en-GB"/>
                        </w:rPr>
                        <w:drawing>
                          <wp:inline distT="0" distB="0" distL="0" distR="0" wp14:anchorId="49CDE0BC" wp14:editId="7A335905">
                            <wp:extent cx="2071370" cy="1801808"/>
                            <wp:effectExtent l="0" t="0" r="5080" b="8255"/>
                            <wp:docPr id="13" name="Picture 13" descr="Image result for ro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und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370" cy="1801808"/>
                                    </a:xfrm>
                                    <a:prstGeom prst="rect">
                                      <a:avLst/>
                                    </a:prstGeom>
                                    <a:noFill/>
                                    <a:ln>
                                      <a:noFill/>
                                    </a:ln>
                                  </pic:spPr>
                                </pic:pic>
                              </a:graphicData>
                            </a:graphic>
                          </wp:inline>
                        </w:drawing>
                      </w:r>
                    </w:p>
                  </w:txbxContent>
                </v:textbox>
                <w10:wrap anchorx="margin"/>
              </v:rect>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44AD1378" wp14:editId="3ED0BA1C">
                <wp:simplePos x="0" y="0"/>
                <wp:positionH relativeFrom="margin">
                  <wp:align>right</wp:align>
                </wp:positionH>
                <wp:positionV relativeFrom="paragraph">
                  <wp:posOffset>5240655</wp:posOffset>
                </wp:positionV>
                <wp:extent cx="5695950" cy="35909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590925"/>
                        </a:xfrm>
                        <a:prstGeom prst="rect">
                          <a:avLst/>
                        </a:prstGeom>
                        <a:solidFill>
                          <a:srgbClr val="FFFFFF"/>
                        </a:solidFill>
                        <a:ln w="9525">
                          <a:solidFill>
                            <a:srgbClr val="000000"/>
                          </a:solidFill>
                          <a:miter lim="800000"/>
                          <a:headEnd/>
                          <a:tailEnd/>
                        </a:ln>
                      </wps:spPr>
                      <wps:txbx>
                        <w:txbxContent>
                          <w:p w:rsidR="00B43A52" w:rsidRDefault="00B43A52" w:rsidP="00B43A52">
                            <w:pPr>
                              <w:rPr>
                                <w:b/>
                                <w:u w:val="single"/>
                              </w:rPr>
                            </w:pPr>
                            <w:r>
                              <w:rPr>
                                <w:b/>
                                <w:u w:val="single"/>
                              </w:rPr>
                              <w:t>Health and Wellbeing:</w:t>
                            </w:r>
                          </w:p>
                          <w:p w:rsidR="00B43A52" w:rsidRDefault="00B43A52" w:rsidP="00B43A52">
                            <w:r>
                              <w:t>As part of our topic work we will be looking at developing an understanding of our own values and how these impact on the way we live. We will be working on developing confidence in expressing our opinions and sharing our beliefs with others.</w:t>
                            </w:r>
                          </w:p>
                          <w:p w:rsidR="00ED2E34" w:rsidRDefault="00ED2E34" w:rsidP="00B43A52"/>
                          <w:p w:rsidR="00B43A52" w:rsidRDefault="00B43A52" w:rsidP="00B43A52">
                            <w:r>
                              <w:t xml:space="preserve">In PE we will be developing ball skills for striking games (such as </w:t>
                            </w:r>
                            <w:proofErr w:type="spellStart"/>
                            <w:r>
                              <w:t>rounders</w:t>
                            </w:r>
                            <w:proofErr w:type="spellEnd"/>
                            <w:r>
                              <w:t xml:space="preserve"> or cricket). This will include throwing, catching and aiming as well as </w:t>
                            </w:r>
                            <w:r w:rsidR="00193CCE">
                              <w:t>learning how to work as a team.</w:t>
                            </w:r>
                          </w:p>
                          <w:p w:rsidR="00B43A52" w:rsidRDefault="00193CCE" w:rsidP="00B43A52">
                            <w:pPr>
                              <w:rPr>
                                <w:noProof/>
                                <w:lang w:eastAsia="en-GB"/>
                              </w:rPr>
                            </w:pPr>
                            <w:r>
                              <w:t>Thank you for bringing in PE kits. If these are taken home to be washed please ensure they are brought back promptly (or swapped for a clean kit). We will take advantage of any fine weather for outdoor PE.</w:t>
                            </w:r>
                            <w:r w:rsidR="00ED2E34" w:rsidRPr="00ED2E34">
                              <w:rPr>
                                <w:noProof/>
                                <w:lang w:eastAsia="en-GB"/>
                              </w:rPr>
                              <w:t xml:space="preserve"> </w:t>
                            </w:r>
                          </w:p>
                          <w:p w:rsidR="00ED2E34" w:rsidRDefault="00ED2E34" w:rsidP="00B43A52"/>
                          <w:p w:rsidR="00ED2E34" w:rsidRDefault="00193CCE" w:rsidP="00ED2E34">
                            <w:r>
                              <w:t>If your child has an illness or injury</w:t>
                            </w:r>
                            <w:r w:rsidR="00ED2E34">
                              <w:t xml:space="preserve"> which may affect their ability</w:t>
                            </w:r>
                          </w:p>
                          <w:p w:rsidR="00ED2E34" w:rsidRDefault="00193CCE" w:rsidP="00ED2E34">
                            <w:proofErr w:type="gramStart"/>
                            <w:r>
                              <w:t>to</w:t>
                            </w:r>
                            <w:proofErr w:type="gramEnd"/>
                            <w:r>
                              <w:t xml:space="preserve"> take part in PE, please send in a note (in their Reading Record)</w:t>
                            </w:r>
                          </w:p>
                          <w:p w:rsidR="00ED2E34" w:rsidRDefault="00193CCE" w:rsidP="00ED2E34">
                            <w:proofErr w:type="gramStart"/>
                            <w:r>
                              <w:t>and</w:t>
                            </w:r>
                            <w:proofErr w:type="gramEnd"/>
                            <w:r>
                              <w:t xml:space="preserve"> I will consider how best th</w:t>
                            </w:r>
                            <w:r w:rsidR="00ED2E34">
                              <w:t>ey may participate whether that</w:t>
                            </w:r>
                          </w:p>
                          <w:p w:rsidR="00193CCE" w:rsidRDefault="00193CCE" w:rsidP="00ED2E34">
                            <w:proofErr w:type="gramStart"/>
                            <w:r>
                              <w:t>is</w:t>
                            </w:r>
                            <w:proofErr w:type="gramEnd"/>
                            <w:r>
                              <w:t xml:space="preserve"> an adapted active role or as a referee or coach.</w:t>
                            </w:r>
                          </w:p>
                          <w:p w:rsidR="00B43A52" w:rsidRDefault="00B43A52" w:rsidP="00B43A52"/>
                          <w:p w:rsidR="00B43A52" w:rsidRPr="00B43A52" w:rsidRDefault="00B43A52" w:rsidP="00B43A52"/>
                          <w:p w:rsidR="00B43A52" w:rsidRDefault="00B43A52" w:rsidP="00B43A52"/>
                          <w:p w:rsidR="00B43A52" w:rsidRDefault="008A1271" w:rsidP="00B43A52">
                            <w:r>
                              <w:t>I look forward to working closely with you this year,</w:t>
                            </w:r>
                          </w:p>
                          <w:p w:rsidR="008A1271" w:rsidRPr="008A1271" w:rsidRDefault="008A1271" w:rsidP="00B43A52">
                            <w:pPr>
                              <w:rPr>
                                <w:rFonts w:ascii="Ancestory SF" w:hAnsi="Ancestory SF"/>
                              </w:rPr>
                            </w:pPr>
                            <w:r>
                              <w:tab/>
                            </w:r>
                            <w:r>
                              <w:tab/>
                            </w:r>
                            <w:r>
                              <w:tab/>
                            </w:r>
                            <w:r>
                              <w:tab/>
                            </w:r>
                            <w:r>
                              <w:tab/>
                            </w:r>
                            <w:r>
                              <w:tab/>
                            </w:r>
                            <w:r w:rsidRPr="008A1271">
                              <w:rPr>
                                <w:rFonts w:ascii="Ancestory SF" w:hAnsi="Ancestory SF"/>
                                <w:sz w:val="40"/>
                              </w:rPr>
                              <w:t xml:space="preserve">Mrs </w:t>
                            </w:r>
                            <w:proofErr w:type="spellStart"/>
                            <w:r w:rsidRPr="008A1271">
                              <w:rPr>
                                <w:rFonts w:ascii="Ancestory SF" w:hAnsi="Ancestory SF"/>
                                <w:sz w:val="40"/>
                              </w:rPr>
                              <w:t>Flett</w:t>
                            </w:r>
                            <w:proofErr w:type="spellEnd"/>
                          </w:p>
                          <w:p w:rsidR="00B43A52" w:rsidRPr="00AB265E" w:rsidRDefault="00B43A52" w:rsidP="00B43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D1378" id="_x0000_s1035" type="#_x0000_t202" style="position:absolute;margin-left:397.3pt;margin-top:412.65pt;width:448.5pt;height:282.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">
                <v:textbox>
                  <w:txbxContent>
                    <w:p w:rsidR="00B43A52" w:rsidRDefault="00B43A52" w:rsidP="00B43A52">
                      <w:pPr>
                        <w:rPr>
                          <w:b/>
                          <w:u w:val="single"/>
                        </w:rPr>
                      </w:pPr>
                      <w:r>
                        <w:rPr>
                          <w:b/>
                          <w:u w:val="single"/>
                        </w:rPr>
                        <w:t>Health and Wellbeing:</w:t>
                      </w:r>
                    </w:p>
                    <w:p w:rsidR="00B43A52" w:rsidRDefault="00B43A52" w:rsidP="00B43A52">
                      <w:r>
                        <w:t>As part of our topic work we will be looking at developing an understanding of our own values and how these impact on the way we live. We will be working on developing confidence in expressing our opinions and sharing our beliefs with others.</w:t>
                      </w:r>
                    </w:p>
                    <w:p w:rsidR="00ED2E34" w:rsidRDefault="00ED2E34" w:rsidP="00B43A52"/>
                    <w:p w:rsidR="00B43A52" w:rsidRDefault="00B43A52" w:rsidP="00B43A52">
                      <w:r>
                        <w:t xml:space="preserve">In PE we will be developing ball skills for striking games (such as </w:t>
                      </w:r>
                      <w:proofErr w:type="spellStart"/>
                      <w:r>
                        <w:t>rounders</w:t>
                      </w:r>
                      <w:proofErr w:type="spellEnd"/>
                      <w:r>
                        <w:t xml:space="preserve"> or cricket). This will include throwing, catching and aiming as well as </w:t>
                      </w:r>
                      <w:r w:rsidR="00193CCE">
                        <w:t>learning how to work as a team.</w:t>
                      </w:r>
                    </w:p>
                    <w:p w:rsidR="00B43A52" w:rsidRDefault="00193CCE" w:rsidP="00B43A52">
                      <w:pPr>
                        <w:rPr>
                          <w:noProof/>
                          <w:lang w:eastAsia="en-GB"/>
                        </w:rPr>
                      </w:pPr>
                      <w:r>
                        <w:t>Thank you for bringing in PE kits. If these are taken home to be washed please ensure they are brought back promptly (or swapped for a clean kit). We will take advantage of any fine weather for outdoor PE.</w:t>
                      </w:r>
                      <w:r w:rsidR="00ED2E34" w:rsidRPr="00ED2E34">
                        <w:rPr>
                          <w:noProof/>
                          <w:lang w:eastAsia="en-GB"/>
                        </w:rPr>
                        <w:t xml:space="preserve"> </w:t>
                      </w:r>
                    </w:p>
                    <w:p w:rsidR="00ED2E34" w:rsidRDefault="00ED2E34" w:rsidP="00B43A52"/>
                    <w:p w:rsidR="00ED2E34" w:rsidRDefault="00193CCE" w:rsidP="00ED2E34">
                      <w:r>
                        <w:t>If your child has an illness or injury</w:t>
                      </w:r>
                      <w:r w:rsidR="00ED2E34">
                        <w:t xml:space="preserve"> which may affect their ability</w:t>
                      </w:r>
                    </w:p>
                    <w:p w:rsidR="00ED2E34" w:rsidRDefault="00193CCE" w:rsidP="00ED2E34">
                      <w:proofErr w:type="gramStart"/>
                      <w:r>
                        <w:t>to</w:t>
                      </w:r>
                      <w:proofErr w:type="gramEnd"/>
                      <w:r>
                        <w:t xml:space="preserve"> take part in PE, please send in a note (in their Reading Record)</w:t>
                      </w:r>
                    </w:p>
                    <w:p w:rsidR="00ED2E34" w:rsidRDefault="00193CCE" w:rsidP="00ED2E34">
                      <w:proofErr w:type="gramStart"/>
                      <w:r>
                        <w:t>and</w:t>
                      </w:r>
                      <w:proofErr w:type="gramEnd"/>
                      <w:r>
                        <w:t xml:space="preserve"> I will consider how best th</w:t>
                      </w:r>
                      <w:r w:rsidR="00ED2E34">
                        <w:t>ey may participate whether that</w:t>
                      </w:r>
                    </w:p>
                    <w:p w:rsidR="00193CCE" w:rsidRDefault="00193CCE" w:rsidP="00ED2E34">
                      <w:proofErr w:type="gramStart"/>
                      <w:r>
                        <w:t>is</w:t>
                      </w:r>
                      <w:proofErr w:type="gramEnd"/>
                      <w:r>
                        <w:t xml:space="preserve"> an adapted active role or as a referee or coach.</w:t>
                      </w:r>
                    </w:p>
                    <w:p w:rsidR="00B43A52" w:rsidRDefault="00B43A52" w:rsidP="00B43A52"/>
                    <w:p w:rsidR="00B43A52" w:rsidRPr="00B43A52" w:rsidRDefault="00B43A52" w:rsidP="00B43A52"/>
                    <w:p w:rsidR="00B43A52" w:rsidRDefault="00B43A52" w:rsidP="00B43A52"/>
                    <w:p w:rsidR="00B43A52" w:rsidRDefault="008A1271" w:rsidP="00B43A52">
                      <w:r>
                        <w:t>I look forward to working closely with you this year,</w:t>
                      </w:r>
                    </w:p>
                    <w:p w:rsidR="008A1271" w:rsidRPr="008A1271" w:rsidRDefault="008A1271" w:rsidP="00B43A52">
                      <w:pPr>
                        <w:rPr>
                          <w:rFonts w:ascii="Ancestory SF" w:hAnsi="Ancestory SF"/>
                        </w:rPr>
                      </w:pPr>
                      <w:r>
                        <w:tab/>
                      </w:r>
                      <w:r>
                        <w:tab/>
                      </w:r>
                      <w:r>
                        <w:tab/>
                      </w:r>
                      <w:r>
                        <w:tab/>
                      </w:r>
                      <w:r>
                        <w:tab/>
                      </w:r>
                      <w:r>
                        <w:tab/>
                      </w:r>
                      <w:r w:rsidRPr="008A1271">
                        <w:rPr>
                          <w:rFonts w:ascii="Ancestory SF" w:hAnsi="Ancestory SF"/>
                          <w:sz w:val="40"/>
                        </w:rPr>
                        <w:t xml:space="preserve">Mrs </w:t>
                      </w:r>
                      <w:proofErr w:type="spellStart"/>
                      <w:r w:rsidRPr="008A1271">
                        <w:rPr>
                          <w:rFonts w:ascii="Ancestory SF" w:hAnsi="Ancestory SF"/>
                          <w:sz w:val="40"/>
                        </w:rPr>
                        <w:t>Flett</w:t>
                      </w:r>
                      <w:proofErr w:type="spellEnd"/>
                    </w:p>
                    <w:p w:rsidR="00B43A52" w:rsidRPr="00AB265E" w:rsidRDefault="00B43A52" w:rsidP="00B43A52"/>
                  </w:txbxContent>
                </v:textbox>
                <w10:wrap type="square" anchorx="margin"/>
              </v:shape>
            </w:pict>
          </mc:Fallback>
        </mc:AlternateContent>
      </w:r>
    </w:p>
    <w:sectPr w:rsidR="00AB26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ncestory SF">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5E"/>
    <w:rsid w:val="0001357D"/>
    <w:rsid w:val="0004760D"/>
    <w:rsid w:val="000E2BA9"/>
    <w:rsid w:val="00193CCE"/>
    <w:rsid w:val="004375D4"/>
    <w:rsid w:val="00540D6D"/>
    <w:rsid w:val="008A1271"/>
    <w:rsid w:val="00926B78"/>
    <w:rsid w:val="00977A5C"/>
    <w:rsid w:val="00A16C68"/>
    <w:rsid w:val="00A73815"/>
    <w:rsid w:val="00AB265E"/>
    <w:rsid w:val="00B35C04"/>
    <w:rsid w:val="00B43A52"/>
    <w:rsid w:val="00BE6635"/>
    <w:rsid w:val="00D23DCB"/>
    <w:rsid w:val="00DC1348"/>
    <w:rsid w:val="00E2664C"/>
    <w:rsid w:val="00E26A22"/>
    <w:rsid w:val="00E87675"/>
    <w:rsid w:val="00ED2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1387AE-5040-4109-B8EF-7C8110BE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3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3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12C0DEDA</Template>
  <TotalTime>237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gw11flettjennifer</dc:creator>
  <cp:keywords/>
  <dc:description/>
  <cp:lastModifiedBy>gw11flettjennifer</cp:lastModifiedBy>
  <cp:revision>10</cp:revision>
  <cp:lastPrinted>2017-08-31T16:10:00Z</cp:lastPrinted>
  <dcterms:created xsi:type="dcterms:W3CDTF">2017-08-19T19:14:00Z</dcterms:created>
  <dcterms:modified xsi:type="dcterms:W3CDTF">2017-08-31T16:12:00Z</dcterms:modified>
</cp:coreProperties>
</file>